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rPr>
          <w:b/>
          <w:bCs/>
          <w:color w:val="FF0000"/>
        </w:rPr>
      </w:pPr>
      <w:r>
        <w:rPr>
          <w:b/>
          <w:bCs/>
          <w:color w:val="FF0000"/>
        </w:rPr>
        <w:t>方案一：</w:t>
      </w:r>
    </w:p>
    <w:p>
      <w:r>
        <w:t>【设计理念】根据本项目的特征，以科技、智能为设计理念。主体部分采用多立柱螺旋上升的造型，寓意团结凝聚、节节攀升、勇攀高峰、勇往直前的精神。辅助立牌用抽象流畅的线条形似波浪起伏，寓意两江交汇之地。</w:t>
      </w:r>
    </w:p>
    <w:p>
      <w:r>
        <w:t>【材质说明】主体为不锈钢，表面做不锈钢白色烤漆，LOGO为通体发光，文字为不锈钢边发光字；辅助立牌为不锈钢加局部艺术漏空；主体为LOGO和文字双面展示。</w:t>
      </w:r>
    </w:p>
    <w:p>
      <w:r>
        <w:t>【立牌尺寸】高10米，宽9.5米。</w:t>
      </w:r>
    </w:p>
    <w:p>
      <w:pPr>
        <w:jc w:val="center"/>
      </w:pPr>
      <w:r>
        <w:drawing>
          <wp:inline distT="0" distB="0" distL="85090" distR="85090">
            <wp:extent cx="5596255" cy="371983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96418" cy="3719889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>
      <w:r>
        <w:t>方案一主视图</w:t>
      </w:r>
    </w:p>
    <w:p>
      <w:r>
        <w:drawing>
          <wp:inline distT="0" distB="0" distL="85090" distR="85090">
            <wp:extent cx="5274945" cy="350583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3506208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>
      <w:r>
        <w:t>方案一夜视图</w:t>
      </w:r>
    </w:p>
    <w:p>
      <w:r>
        <w:drawing>
          <wp:inline distT="0" distB="0" distL="85090" distR="85090">
            <wp:extent cx="5274945" cy="372999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945" cy="3730328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>
      <w:r>
        <w:t>方案一比例图</w:t>
      </w:r>
    </w:p>
    <w:p/>
    <w:p>
      <w:bookmarkStart w:id="0" w:name="_GoBack"/>
      <w:bookmarkEnd w:id="0"/>
    </w:p>
    <w:sectPr>
      <w:pgSz w:w="11907" w:h="16839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growAutofit/>
    <w:useFELayout/>
    <w:useAltKinsokuLineBreakRules/>
    <w:splitPgBreakAndParaMark/>
    <w:compatSetting w:name="compatibilityMode" w:uri="http://schemas.microsoft.com/office/word" w:val="14"/>
  </w:compat>
  <w:docVars>
    <w:docVar w:name="commondata" w:val="eyJoZGlkIjoiNTA5YjZiYzdiOThkOTYyOWM2YWFlZGIyZjIyM2NmMjQifQ=="/>
  </w:docVars>
  <w:rsids>
    <w:rsidRoot w:val="00000000"/>
    <w:rsid w:val="654E14E9"/>
    <w:rsid w:val="79D8208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240" w:lineRule="auto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6">
    <w:name w:val="Default Paragraph Font"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jpe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3</Pages>
  <Words>382</Words>
  <Characters>402</Characters>
  <Lines>32</Lines>
  <Paragraphs>14</Paragraphs>
  <TotalTime>327</TotalTime>
  <ScaleCrop>false</ScaleCrop>
  <LinksUpToDate>false</LinksUpToDate>
  <CharactersWithSpaces>402</CharactersWithSpaces>
  <Application>WPS Office_11.1.0.14036_F1E327BC-269C-435d-A152-05C5408002CA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2023-03-13T01:17:00Z</dcterms:created>
  <dc:creator>Microsoft</dc:creator>
  <cp:lastModifiedBy>张婉华</cp:lastModifiedBy>
  <dcterms:modified xsi:type="dcterms:W3CDTF">2023-04-17T06:19:30Z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FEF04F9B88A349069BB8C7669F943CEE_13</vt:lpwstr>
  </property>
</Properties>
</file>